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AB" w:rsidRDefault="00A503AB">
      <w:pPr>
        <w:sectPr w:rsidR="00A503AB" w:rsidSect="00FF66F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582CA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0pt;height:629.4pt;visibility:visible">
            <v:imagedata r:id="rId4" o:title="" croptop="4596f" cropbottom="12272f" cropleft="6266f" cropright="5038f"/>
          </v:shape>
        </w:pict>
      </w:r>
    </w:p>
    <w:p w:rsidR="00A503AB" w:rsidRDefault="00A503AB">
      <w:pPr>
        <w:sectPr w:rsidR="00A503AB" w:rsidSect="00FF66FC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582CA1">
        <w:rPr>
          <w:noProof/>
          <w:lang w:eastAsia="ru-RU"/>
        </w:rPr>
        <w:pict>
          <v:shape id="Рисунок 2" o:spid="_x0000_i1026" type="#_x0000_t75" style="width:506.4pt;height:644.4pt;visibility:visible">
            <v:imagedata r:id="rId5" o:title="" croptop="6360f" cropbottom="8625f" cropleft="6266f" cropright="5038f"/>
          </v:shape>
        </w:pict>
      </w:r>
    </w:p>
    <w:p w:rsidR="00A503AB" w:rsidRDefault="00A503AB">
      <w:pPr>
        <w:sectPr w:rsidR="00A503AB" w:rsidSect="00FF66FC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582CA1">
        <w:rPr>
          <w:noProof/>
          <w:lang w:eastAsia="ru-RU"/>
        </w:rPr>
        <w:pict>
          <v:shape id="Рисунок 3" o:spid="_x0000_i1027" type="#_x0000_t75" style="width:498.6pt;height:719.4pt;visibility:visible">
            <v:imagedata r:id="rId6" o:title="" croptop="3677f" cropbottom="4040f" cropleft="5010f" cropright="4996f"/>
          </v:shape>
        </w:pict>
      </w:r>
    </w:p>
    <w:p w:rsidR="00A503AB" w:rsidRDefault="00A503AB">
      <w:pPr>
        <w:sectPr w:rsidR="00A503AB" w:rsidSect="00FF66FC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582CA1">
        <w:rPr>
          <w:noProof/>
          <w:lang w:eastAsia="ru-RU"/>
        </w:rPr>
        <w:pict>
          <v:shape id="Рисунок 4" o:spid="_x0000_i1028" type="#_x0000_t75" style="width:514.8pt;height:724.8pt;visibility:visible">
            <v:imagedata r:id="rId7" o:title="" croptop="4596f" cropbottom="4958f" cropleft="5010f" cropright="6210f"/>
          </v:shape>
        </w:pict>
      </w:r>
    </w:p>
    <w:p w:rsidR="00A503AB" w:rsidRDefault="00A503AB">
      <w:r w:rsidRPr="00582CA1">
        <w:rPr>
          <w:noProof/>
          <w:lang w:eastAsia="ru-RU"/>
        </w:rPr>
        <w:pict>
          <v:shape id="Рисунок 5" o:spid="_x0000_i1029" type="#_x0000_t75" style="width:509.4pt;height:371.4pt;visibility:visible">
            <v:imagedata r:id="rId8" o:title="" croptop="3677f" cropbottom="32490f" cropleft="7529f" cropright="2561f"/>
          </v:shape>
        </w:pict>
      </w:r>
      <w:bookmarkStart w:id="0" w:name="_GoBack"/>
      <w:bookmarkEnd w:id="0"/>
    </w:p>
    <w:sectPr w:rsidR="00A503AB" w:rsidSect="00FF66FC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40DB"/>
    <w:rsid w:val="001A01B5"/>
    <w:rsid w:val="003340DB"/>
    <w:rsid w:val="00514E6A"/>
    <w:rsid w:val="00582CA1"/>
    <w:rsid w:val="00803099"/>
    <w:rsid w:val="0086580D"/>
    <w:rsid w:val="00A139BC"/>
    <w:rsid w:val="00A503AB"/>
    <w:rsid w:val="00C26FD9"/>
    <w:rsid w:val="00FF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0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1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3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5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308</cp:lastModifiedBy>
  <cp:revision>3</cp:revision>
  <dcterms:created xsi:type="dcterms:W3CDTF">2017-02-07T05:40:00Z</dcterms:created>
  <dcterms:modified xsi:type="dcterms:W3CDTF">2017-02-28T12:31:00Z</dcterms:modified>
</cp:coreProperties>
</file>